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C46" w:rsidRDefault="008303AF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 xml:space="preserve"> Voordracht </w:t>
      </w:r>
      <w:r w:rsidR="00FB6D7B">
        <w:rPr>
          <w:b/>
          <w:u w:val="single"/>
        </w:rPr>
        <w:t xml:space="preserve">Roeicongres 2017 </w:t>
      </w:r>
      <w:r>
        <w:rPr>
          <w:b/>
          <w:u w:val="single"/>
        </w:rPr>
        <w:t xml:space="preserve">Willem Muller </w:t>
      </w:r>
      <w:r w:rsidR="00B23730">
        <w:rPr>
          <w:b/>
          <w:u w:val="single"/>
        </w:rPr>
        <w:t xml:space="preserve"> RV Breda</w:t>
      </w:r>
    </w:p>
    <w:p w:rsidR="008303AF" w:rsidRDefault="00B23730">
      <w:pPr>
        <w:rPr>
          <w:b/>
          <w:u w:val="single"/>
        </w:rPr>
      </w:pPr>
      <w:r>
        <w:rPr>
          <w:b/>
          <w:u w:val="single"/>
        </w:rPr>
        <w:t xml:space="preserve"> Correctiefactoren</w:t>
      </w:r>
      <w:r w:rsidR="00484C46">
        <w:rPr>
          <w:b/>
          <w:u w:val="single"/>
        </w:rPr>
        <w:t xml:space="preserve"> voor leeftijd en </w:t>
      </w:r>
      <w:r w:rsidR="00FB6D7B">
        <w:rPr>
          <w:b/>
          <w:u w:val="single"/>
        </w:rPr>
        <w:t>boottype berekeningen</w:t>
      </w:r>
      <w:r w:rsidR="00FB6D7B">
        <w:rPr>
          <w:b/>
          <w:u w:val="single"/>
        </w:rPr>
        <w:br/>
      </w:r>
      <w:r>
        <w:rPr>
          <w:b/>
          <w:u w:val="single"/>
        </w:rPr>
        <w:t>Dia 1</w:t>
      </w:r>
      <w:r>
        <w:rPr>
          <w:b/>
          <w:u w:val="single"/>
        </w:rPr>
        <w:br/>
      </w:r>
      <w:r w:rsidR="00FB6D7B" w:rsidRPr="00FB6D7B">
        <w:rPr>
          <w:b/>
          <w:u w:val="single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150pt" o:ole="">
            <v:imagedata r:id="rId5" o:title=""/>
          </v:shape>
          <o:OLEObject Type="Embed" ProgID="PowerPoint.Slide.12" ShapeID="_x0000_i1025" DrawAspect="Content" ObjectID="_1546776722" r:id="rId6"/>
        </w:object>
      </w:r>
    </w:p>
    <w:p w:rsidR="00F03470" w:rsidRDefault="00F03470" w:rsidP="00B23730">
      <w:pPr>
        <w:jc w:val="center"/>
        <w:rPr>
          <w:b/>
          <w:u w:val="single"/>
        </w:rPr>
      </w:pPr>
    </w:p>
    <w:p w:rsidR="00A659ED" w:rsidRDefault="00A659ED">
      <w:r>
        <w:t>In 1995 kwamen Ja</w:t>
      </w:r>
      <w:r w:rsidR="00554C81">
        <w:t>n</w:t>
      </w:r>
      <w:r>
        <w:t xml:space="preserve"> Katge</w:t>
      </w:r>
      <w:r w:rsidR="00554C81">
        <w:t>r</w:t>
      </w:r>
      <w:r>
        <w:t xml:space="preserve">man van de </w:t>
      </w:r>
      <w:r w:rsidR="009312B7">
        <w:t xml:space="preserve">Maas </w:t>
      </w:r>
      <w:r w:rsidR="00554C81">
        <w:t xml:space="preserve">en </w:t>
      </w:r>
      <w:r w:rsidR="009312B7">
        <w:t>ik,</w:t>
      </w:r>
      <w:r w:rsidR="003B1D24">
        <w:t xml:space="preserve"> hij </w:t>
      </w:r>
      <w:r w:rsidR="00484C46">
        <w:t xml:space="preserve">bedenker en organisator van </w:t>
      </w:r>
      <w:r w:rsidR="003B1D24">
        <w:t xml:space="preserve">de </w:t>
      </w:r>
      <w:r w:rsidR="009312B7">
        <w:t xml:space="preserve">Rottecompetitie </w:t>
      </w:r>
      <w:r w:rsidR="003B1D24">
        <w:t xml:space="preserve">en ik met </w:t>
      </w:r>
      <w:r w:rsidR="009312B7">
        <w:t xml:space="preserve">die </w:t>
      </w:r>
      <w:r w:rsidR="003B1D24">
        <w:t xml:space="preserve">van de Turfschippersregatta </w:t>
      </w:r>
      <w:r>
        <w:t xml:space="preserve">er achter dat er wel wat handicapfactoren te vinden waren op het toen </w:t>
      </w:r>
      <w:r w:rsidR="008538FC">
        <w:t xml:space="preserve">nog </w:t>
      </w:r>
      <w:r>
        <w:t>prille internet en in publicaties</w:t>
      </w:r>
      <w:r w:rsidR="00A3119F">
        <w:t xml:space="preserve"> in </w:t>
      </w:r>
      <w:r w:rsidR="009312B7">
        <w:t xml:space="preserve">drukvorm. </w:t>
      </w:r>
      <w:r w:rsidR="003B1D24">
        <w:t>De grondslag of berekeningen achter de factoren wa</w:t>
      </w:r>
      <w:r w:rsidR="00554C81">
        <w:t>ren</w:t>
      </w:r>
      <w:r w:rsidR="003B1D24">
        <w:t xml:space="preserve"> er niet bij en bij wat nauwkeurige bestudering waren ze soms ook wel </w:t>
      </w:r>
      <w:r w:rsidR="00554C81">
        <w:t xml:space="preserve">wat </w:t>
      </w:r>
      <w:r w:rsidR="003B1D24">
        <w:t xml:space="preserve">vreemd van opbouw of erg gekunsteld. </w:t>
      </w:r>
      <w:r w:rsidR="009312B7">
        <w:t xml:space="preserve">Bijvoorbeeld </w:t>
      </w:r>
      <w:r w:rsidR="003B1D24">
        <w:t>1 seconde per km per leeftijdsjaar</w:t>
      </w:r>
      <w:r w:rsidR="00484C46">
        <w:t xml:space="preserve"> boven de 30</w:t>
      </w:r>
      <w:r w:rsidR="009312B7">
        <w:t>.</w:t>
      </w:r>
    </w:p>
    <w:p w:rsidR="00F57F20" w:rsidRDefault="00484C46">
      <w:r>
        <w:t xml:space="preserve">We hadden </w:t>
      </w:r>
      <w:r w:rsidR="008538FC">
        <w:t>toen a</w:t>
      </w:r>
      <w:r>
        <w:t xml:space="preserve">llebei al wat factoren berekend of </w:t>
      </w:r>
      <w:r w:rsidR="009312B7">
        <w:t>samengesteld,</w:t>
      </w:r>
      <w:r>
        <w:t xml:space="preserve"> maar </w:t>
      </w:r>
      <w:r w:rsidR="008538FC">
        <w:t xml:space="preserve">we </w:t>
      </w:r>
      <w:r w:rsidR="003B1D24">
        <w:t>wilde</w:t>
      </w:r>
      <w:r w:rsidR="00F57F20">
        <w:t>n</w:t>
      </w:r>
      <w:r w:rsidR="003B1D24">
        <w:t xml:space="preserve">  een</w:t>
      </w:r>
      <w:r w:rsidR="00F57F20">
        <w:t xml:space="preserve"> </w:t>
      </w:r>
      <w:r w:rsidR="00C61A8D">
        <w:t xml:space="preserve">betrouwbare </w:t>
      </w:r>
      <w:r w:rsidR="00F57F20">
        <w:t xml:space="preserve">handicap </w:t>
      </w:r>
      <w:r w:rsidR="003B1D24">
        <w:t xml:space="preserve">tabel die we konden gebruiken bij </w:t>
      </w:r>
      <w:r w:rsidR="00461222">
        <w:t xml:space="preserve">verschillende type </w:t>
      </w:r>
      <w:r w:rsidR="00F57F20">
        <w:t>roeiwedstrijden</w:t>
      </w:r>
      <w:r w:rsidR="008538FC">
        <w:t>, gebaseerd op betrouwbare gegevens</w:t>
      </w:r>
      <w:r w:rsidR="00F57F20">
        <w:t>.</w:t>
      </w:r>
      <w:r w:rsidR="00C34F71">
        <w:t xml:space="preserve"> </w:t>
      </w:r>
      <w:r w:rsidR="000772F4">
        <w:t xml:space="preserve"> Sindsdien zijn ze om de vijf jaar bijgesteld op basis van nieuwe gegevens.</w:t>
      </w:r>
    </w:p>
    <w:p w:rsidR="00C34F71" w:rsidRDefault="00FB6D7B">
      <w:r>
        <w:t>Het laatste jaar hebben Jan Katgerman en ik aangevuld met Frans van Mierlo de resultaten van de afgelopen 5 jaren  gebruikt van vele wedstrijden en 10 duizenden ergometer-</w:t>
      </w:r>
      <w:r w:rsidR="000E12DF">
        <w:t>resultaten</w:t>
      </w:r>
      <w:r>
        <w:t xml:space="preserve"> ,  digitaal ter beschikking gesteld door Concept2 om </w:t>
      </w:r>
      <w:r w:rsidR="00F57F20">
        <w:t xml:space="preserve"> </w:t>
      </w:r>
      <w:r w:rsidR="009730BC">
        <w:t>de pres</w:t>
      </w:r>
      <w:r w:rsidR="00C61A8D">
        <w:t>t</w:t>
      </w:r>
      <w:r w:rsidR="009730BC">
        <w:t>aties</w:t>
      </w:r>
      <w:r>
        <w:t xml:space="preserve"> voor leeftijd en boot opnieuw te analyseren en te publiceren</w:t>
      </w:r>
      <w:r w:rsidR="00F57F20">
        <w:t xml:space="preserve"> </w:t>
      </w:r>
      <w:r w:rsidR="000772F4">
        <w:t xml:space="preserve"> aangevuld met  een analyse van prestatie op korte en lange afstand.</w:t>
      </w:r>
    </w:p>
    <w:p w:rsidR="00C34F71" w:rsidRDefault="00F57F20">
      <w:r>
        <w:br/>
        <w:t xml:space="preserve">Deze prestaties </w:t>
      </w:r>
      <w:r w:rsidR="007E0982">
        <w:t xml:space="preserve">uitgezet tegen de leeftijd </w:t>
      </w:r>
      <w:r>
        <w:t xml:space="preserve">zien er in </w:t>
      </w:r>
      <w:r w:rsidR="00FB6D7B">
        <w:t>algemene</w:t>
      </w:r>
      <w:r w:rsidR="00C34F71">
        <w:t xml:space="preserve"> </w:t>
      </w:r>
      <w:r>
        <w:t>grafiekvorm als volgt uit</w:t>
      </w:r>
      <w:r w:rsidR="009730BC">
        <w:t>.</w:t>
      </w:r>
      <w:r w:rsidR="00F03470">
        <w:t xml:space="preserve"> </w:t>
      </w:r>
    </w:p>
    <w:p w:rsidR="003A2DC7" w:rsidRDefault="00AC5CC0">
      <w:pPr>
        <w:rPr>
          <w:b/>
          <w:color w:val="000000"/>
          <w:u w:val="single"/>
        </w:rPr>
      </w:pPr>
      <w:r>
        <w:t xml:space="preserve"> </w:t>
      </w:r>
      <w:r w:rsidR="00D23F02">
        <w:t>Dia2</w:t>
      </w:r>
      <w:r w:rsidR="009730BC" w:rsidRPr="002B51A9">
        <w:rPr>
          <w:b/>
          <w:color w:val="000000"/>
          <w:u w:val="single"/>
        </w:rPr>
        <w:t>.</w:t>
      </w:r>
    </w:p>
    <w:tbl>
      <w:tblPr>
        <w:tblW w:w="1432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461222" w:rsidRPr="00461222" w:rsidTr="00461222">
        <w:trPr>
          <w:trHeight w:val="110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</w:tblGrid>
            <w:tr w:rsidR="00461222" w:rsidRPr="00461222">
              <w:trPr>
                <w:trHeight w:val="1103"/>
                <w:tblCellSpacing w:w="0" w:type="dxa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61222" w:rsidRPr="00461222" w:rsidRDefault="00461222" w:rsidP="0046122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</w:p>
              </w:tc>
            </w:tr>
          </w:tbl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267082" w:rsidP="00461222">
            <w:pPr>
              <w:spacing w:after="0" w:line="240" w:lineRule="auto"/>
              <w:rPr>
                <w:rFonts w:ascii="Arial" w:eastAsia="Times New Roman" w:hAnsi="Arial" w:cs="Arial"/>
                <w:sz w:val="44"/>
                <w:szCs w:val="44"/>
                <w:lang w:eastAsia="nl-NL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7216" behindDoc="0" locked="0" layoutInCell="1" allowOverlap="1" wp14:anchorId="704543FA" wp14:editId="2C4DCC4D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-231775</wp:posOffset>
                  </wp:positionV>
                  <wp:extent cx="4086225" cy="2747010"/>
                  <wp:effectExtent l="19050" t="0" r="9525" b="0"/>
                  <wp:wrapNone/>
                  <wp:docPr id="3" name="Char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t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74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461222" w:rsidRPr="00461222" w:rsidTr="00461222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461222" w:rsidRPr="00461222" w:rsidTr="00461222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461222" w:rsidRPr="00461222" w:rsidTr="00461222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461222" w:rsidRPr="00461222" w:rsidTr="00461222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461222" w:rsidRPr="00461222" w:rsidTr="00461222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461222" w:rsidRPr="00461222" w:rsidTr="00461222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461222" w:rsidRPr="00461222" w:rsidTr="00461222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222" w:rsidRPr="00461222" w:rsidRDefault="00461222" w:rsidP="004612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:rsidR="00267082" w:rsidRDefault="009730BC" w:rsidP="00F07E2D">
      <w:r>
        <w:t xml:space="preserve">De bovenste curve </w:t>
      </w:r>
      <w:r w:rsidR="00C34F71">
        <w:t xml:space="preserve">is </w:t>
      </w:r>
      <w:r>
        <w:t>voor de prestatie van mannen waarbij het maximum op 1 gesteld is.</w:t>
      </w:r>
      <w:r w:rsidR="008538FC">
        <w:br/>
        <w:t xml:space="preserve">Op de horizontale as de leeftijd in jaren, op de </w:t>
      </w:r>
      <w:r w:rsidR="009312B7">
        <w:t>verticale</w:t>
      </w:r>
      <w:r w:rsidR="008538FC">
        <w:t xml:space="preserve"> </w:t>
      </w:r>
      <w:r w:rsidR="007E0982">
        <w:t xml:space="preserve">as </w:t>
      </w:r>
      <w:r w:rsidR="008538FC">
        <w:t>de snelheid.</w:t>
      </w:r>
      <w:r>
        <w:br/>
        <w:t xml:space="preserve">De onderste </w:t>
      </w:r>
      <w:r w:rsidR="00C34F71">
        <w:t xml:space="preserve">curve </w:t>
      </w:r>
      <w:r>
        <w:t xml:space="preserve">is die van vrouwen en het maximum zit daar op 0,9 </w:t>
      </w:r>
      <w:r w:rsidR="008538FC">
        <w:t xml:space="preserve">wat ook het </w:t>
      </w:r>
      <w:r>
        <w:t xml:space="preserve">verschil tussen de bootsnelheid van mannen en vrouwen </w:t>
      </w:r>
      <w:r w:rsidR="008538FC">
        <w:t>is</w:t>
      </w:r>
      <w:r>
        <w:t>. Deze blijkt vrijwel constant 10% te verschillen</w:t>
      </w:r>
      <w:r w:rsidR="00484C46">
        <w:t>, ongeacht de leeftijd</w:t>
      </w:r>
      <w:r>
        <w:t>.</w:t>
      </w:r>
      <w:r w:rsidR="00C61A8D">
        <w:t xml:space="preserve">  </w:t>
      </w:r>
      <w:r>
        <w:br/>
        <w:t xml:space="preserve">Wat uiteraard opvalt </w:t>
      </w:r>
      <w:r w:rsidR="00484C46">
        <w:t>aan de resulta</w:t>
      </w:r>
      <w:r w:rsidR="00B5368B">
        <w:t>t</w:t>
      </w:r>
      <w:r w:rsidR="00484C46">
        <w:t xml:space="preserve">en uitgezet in een grafiek is dat </w:t>
      </w:r>
      <w:r>
        <w:t xml:space="preserve"> de curve steeds sneller daalt</w:t>
      </w:r>
      <w:r w:rsidR="00484C46">
        <w:t xml:space="preserve"> </w:t>
      </w:r>
      <w:r w:rsidR="00B5368B">
        <w:t xml:space="preserve">bij </w:t>
      </w:r>
      <w:r w:rsidR="009312B7">
        <w:t xml:space="preserve">het </w:t>
      </w:r>
      <w:r w:rsidR="00B5368B">
        <w:t>toenemen</w:t>
      </w:r>
      <w:r w:rsidR="009312B7">
        <w:t xml:space="preserve"> van </w:t>
      </w:r>
      <w:r w:rsidR="00B5368B">
        <w:t xml:space="preserve">de </w:t>
      </w:r>
      <w:r w:rsidR="00484C46">
        <w:t xml:space="preserve">leeftijd. Dus </w:t>
      </w:r>
      <w:r w:rsidR="00B5368B">
        <w:t xml:space="preserve">werkelijk </w:t>
      </w:r>
      <w:r w:rsidR="00484C46">
        <w:t xml:space="preserve">niet </w:t>
      </w:r>
      <w:r w:rsidR="007E0982">
        <w:t>de</w:t>
      </w:r>
      <w:r w:rsidR="00484C46">
        <w:t xml:space="preserve"> 1 seconde per </w:t>
      </w:r>
      <w:r w:rsidR="007E0982">
        <w:t xml:space="preserve">km </w:t>
      </w:r>
      <w:r w:rsidR="00484C46">
        <w:t xml:space="preserve"> per</w:t>
      </w:r>
      <w:r w:rsidR="009312B7">
        <w:t xml:space="preserve"> </w:t>
      </w:r>
      <w:r w:rsidR="007E0982">
        <w:t>jaar</w:t>
      </w:r>
      <w:r w:rsidR="00B5368B">
        <w:t xml:space="preserve">, hetgeen </w:t>
      </w:r>
      <w:r w:rsidR="00484C46">
        <w:t>natuurlijk</w:t>
      </w:r>
      <w:r w:rsidR="00DD1D36">
        <w:t xml:space="preserve"> </w:t>
      </w:r>
      <w:r w:rsidR="009312B7">
        <w:t>lineair is</w:t>
      </w:r>
      <w:r w:rsidR="00F07E2D">
        <w:t>.</w:t>
      </w:r>
      <w:r w:rsidR="00F07E2D">
        <w:br/>
        <w:t xml:space="preserve">Bedenk wel dat dit een grafiek voor de </w:t>
      </w:r>
      <w:r w:rsidR="00F07966">
        <w:t xml:space="preserve">verhoudingen in </w:t>
      </w:r>
      <w:r w:rsidR="00F07E2D">
        <w:t xml:space="preserve">snelheid is. Mocht je als ongeveer 60 jarige denken dat je snelheid </w:t>
      </w:r>
      <w:r w:rsidR="00F07966">
        <w:t xml:space="preserve">van </w:t>
      </w:r>
      <w:r w:rsidR="00F07E2D">
        <w:t xml:space="preserve"> 90% </w:t>
      </w:r>
      <w:r w:rsidR="000E12DF">
        <w:t>t.o.v.</w:t>
      </w:r>
      <w:r w:rsidR="00F07966">
        <w:t xml:space="preserve">  </w:t>
      </w:r>
      <w:r w:rsidR="00F07E2D">
        <w:t xml:space="preserve">die van een 30 jarige </w:t>
      </w:r>
      <w:r w:rsidR="00F07966">
        <w:t xml:space="preserve">nog wel meevalt. </w:t>
      </w:r>
      <w:r w:rsidR="00F07E2D">
        <w:t xml:space="preserve"> Je vermogen in Watt uitgedrukt  is nog maar 73% en als 72 jarige nog maar net iets meer als 50%. </w:t>
      </w:r>
      <w:r w:rsidR="00F07966">
        <w:t>De grafiek zal dus over het hele traject sneller dalen voor Watt;s t.o.v. snelheid.</w:t>
      </w:r>
    </w:p>
    <w:p w:rsidR="00DC1CBF" w:rsidRDefault="00DC1CBF" w:rsidP="00F07E2D">
      <w:r>
        <w:t>dia 3</w:t>
      </w:r>
    </w:p>
    <w:p w:rsidR="00DC1CBF" w:rsidRDefault="00DC1CBF" w:rsidP="00F07E2D">
      <w:r>
        <w:t xml:space="preserve">Naar aanleiding van analyse afgelopen jaar voor zowel leeftijd  en op korte afstand en lange afstand komen we tot de volgende grafieken; </w:t>
      </w:r>
    </w:p>
    <w:p w:rsidR="00DC1CBF" w:rsidRDefault="00DC1CBF" w:rsidP="00DC1CBF">
      <w:r w:rsidRPr="00267082">
        <w:object w:dxaOrig="7185" w:dyaOrig="5385">
          <v:shape id="_x0000_i1026" type="#_x0000_t75" style="width:359.25pt;height:269.25pt" o:ole="">
            <v:imagedata r:id="rId8" o:title=""/>
          </v:shape>
          <o:OLEObject Type="Embed" ProgID="PowerPoint.Slide.12" ShapeID="_x0000_i1026" DrawAspect="Content" ObjectID="_1546776723" r:id="rId9"/>
        </w:object>
      </w:r>
    </w:p>
    <w:p w:rsidR="00267082" w:rsidRDefault="00267082" w:rsidP="00267082">
      <w:r>
        <w:t>Uit deze gegevens is vervolgens een tabel gemaakt volgens de indeling van de F</w:t>
      </w:r>
      <w:r w:rsidR="000E12DF">
        <w:t>ISA</w:t>
      </w:r>
      <w:r>
        <w:t xml:space="preserve"> voor de verschillende leeftijdscategorieën zodat die gebruikt kan worden voor correcties tussen deze leeftijdscategorieën voor alle mogelijke wedstrijden. tabel op vierzonder.nl</w:t>
      </w:r>
    </w:p>
    <w:p w:rsidR="00267082" w:rsidRDefault="00D4339E" w:rsidP="00C34F7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nl-NL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nl-NL"/>
        </w:rPr>
        <w:br/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nl-NL"/>
        </w:rPr>
        <w:br/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nl-NL"/>
        </w:rPr>
        <w:br/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nl-NL"/>
        </w:rPr>
        <w:br/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nl-NL"/>
        </w:rPr>
        <w:br/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nl-NL"/>
        </w:rPr>
        <w:lastRenderedPageBreak/>
        <w:br/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nl-NL"/>
        </w:rPr>
        <w:br/>
        <w:t>dia 4</w:t>
      </w:r>
    </w:p>
    <w:p w:rsidR="00C34F71" w:rsidRPr="00C34F71" w:rsidRDefault="00C34F71" w:rsidP="00C34F7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C34F7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nl-NL"/>
        </w:rPr>
        <w:t>Handicap factoren versie 2015 per categorie voor korte en lange  afstand</w:t>
      </w:r>
    </w:p>
    <w:tbl>
      <w:tblPr>
        <w:tblW w:w="69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99FF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825"/>
        <w:gridCol w:w="1190"/>
        <w:gridCol w:w="1286"/>
        <w:gridCol w:w="1476"/>
        <w:gridCol w:w="1134"/>
      </w:tblGrid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nl-NL"/>
              </w:rPr>
              <w:t>tabel 1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31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 korte afstand &lt; 4km</w:t>
            </w:r>
          </w:p>
        </w:tc>
        <w:tc>
          <w:tcPr>
            <w:tcW w:w="243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lange afstand &gt;= 4km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proofErr w:type="spellStart"/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Fisa</w:t>
            </w:r>
            <w:proofErr w:type="spellEnd"/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 xml:space="preserve"> </w:t>
            </w:r>
            <w:proofErr w:type="spellStart"/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catg</w:t>
            </w:r>
            <w:proofErr w:type="spellEnd"/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leeftijd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Heren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Dames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Heren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Dames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Senioren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21-26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1,000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0,900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1,000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0,900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A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27+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0,990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0,891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0,990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0,891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B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36+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0,972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0,875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0,977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0,879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C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43+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0,952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0,857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0,961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0,865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D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50+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0,932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0,839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0,944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0,850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E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55+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0,912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0,821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0,927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0,834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F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60+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0,888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0,799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0,906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0,815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G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65+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0,859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0,773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0,878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0,790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H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70+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0,820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0,738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0,842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0,757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I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75+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0,771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0,694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0,793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0,714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J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80+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0,706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0,636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0,729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0,656</w:t>
            </w:r>
          </w:p>
        </w:tc>
      </w:tr>
      <w:tr w:rsidR="00C34F71" w:rsidRPr="00C34F71" w:rsidTr="00C34F71">
        <w:trPr>
          <w:trHeight w:val="285"/>
          <w:tblCellSpacing w:w="7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K</w:t>
            </w:r>
          </w:p>
        </w:tc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85+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0,623</w:t>
            </w:r>
          </w:p>
        </w:tc>
        <w:tc>
          <w:tcPr>
            <w:tcW w:w="12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CC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0,560</w:t>
            </w:r>
          </w:p>
        </w:tc>
        <w:tc>
          <w:tcPr>
            <w:tcW w:w="1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0,645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00FFFF"/>
            <w:vAlign w:val="center"/>
            <w:hideMark/>
          </w:tcPr>
          <w:p w:rsidR="00C34F71" w:rsidRPr="00C34F71" w:rsidRDefault="00C34F71" w:rsidP="00C34F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</w:pPr>
            <w:r w:rsidRPr="00C34F71">
              <w:rPr>
                <w:rFonts w:ascii="Times New Roman" w:eastAsia="Times New Roman" w:hAnsi="Times New Roman"/>
                <w:sz w:val="24"/>
                <w:szCs w:val="24"/>
                <w:lang w:eastAsia="nl-NL"/>
              </w:rPr>
              <w:t>0,580</w:t>
            </w:r>
          </w:p>
        </w:tc>
      </w:tr>
    </w:tbl>
    <w:p w:rsidR="00C34F71" w:rsidRDefault="003E3311">
      <w:r>
        <w:br/>
      </w:r>
    </w:p>
    <w:p w:rsidR="002B51A9" w:rsidRDefault="00B23730">
      <w:pPr>
        <w:rPr>
          <w:b/>
          <w:u w:val="single"/>
        </w:rPr>
      </w:pPr>
      <w:r>
        <w:t xml:space="preserve"> </w:t>
      </w:r>
      <w:r>
        <w:rPr>
          <w:b/>
          <w:u w:val="single"/>
        </w:rPr>
        <w:t xml:space="preserve">Dia </w:t>
      </w:r>
      <w:r w:rsidR="00F03470">
        <w:rPr>
          <w:b/>
          <w:u w:val="single"/>
        </w:rPr>
        <w:t xml:space="preserve"> 5</w:t>
      </w:r>
    </w:p>
    <w:p w:rsidR="00B23730" w:rsidRPr="002B51A9" w:rsidRDefault="00267082" w:rsidP="00B23730">
      <w:pPr>
        <w:jc w:val="center"/>
        <w:rPr>
          <w:b/>
          <w:u w:val="single"/>
        </w:rPr>
      </w:pPr>
      <w:r>
        <w:rPr>
          <w:b/>
          <w:noProof/>
          <w:u w:val="single"/>
          <w:lang w:eastAsia="nl-NL"/>
        </w:rPr>
        <w:drawing>
          <wp:inline distT="0" distB="0" distL="0" distR="0" wp14:anchorId="4F2E0F95" wp14:editId="35189A9A">
            <wp:extent cx="3648075" cy="2733675"/>
            <wp:effectExtent l="1905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C0" w:rsidRDefault="00AC5CC0">
      <w:r>
        <w:t>Dat de F</w:t>
      </w:r>
      <w:r w:rsidR="000E12DF">
        <w:t>ISA</w:t>
      </w:r>
      <w:r>
        <w:t xml:space="preserve"> met het indelen van de leeftijd</w:t>
      </w:r>
      <w:r w:rsidR="002B51A9">
        <w:t xml:space="preserve"> -</w:t>
      </w:r>
      <w:r>
        <w:t>categorie</w:t>
      </w:r>
      <w:r w:rsidR="002B51A9">
        <w:t>ë</w:t>
      </w:r>
      <w:r>
        <w:t xml:space="preserve">n </w:t>
      </w:r>
      <w:r w:rsidR="00DD1D36">
        <w:t xml:space="preserve">destijds </w:t>
      </w:r>
      <w:r>
        <w:t xml:space="preserve">ook al </w:t>
      </w:r>
      <w:r w:rsidR="00DD1D36">
        <w:t xml:space="preserve">enigszins </w:t>
      </w:r>
      <w:r>
        <w:t>rekening hield met de steeds sneller dalende pres</w:t>
      </w:r>
      <w:r w:rsidR="002B51A9">
        <w:t>t</w:t>
      </w:r>
      <w:r>
        <w:t xml:space="preserve">atiecurve is te </w:t>
      </w:r>
      <w:r w:rsidR="00DD1D36">
        <w:t>zien in deze grafiek</w:t>
      </w:r>
      <w:r>
        <w:t xml:space="preserve">. </w:t>
      </w:r>
      <w:r w:rsidR="00DD1D36">
        <w:t>Het aantal jaren</w:t>
      </w:r>
      <w:r w:rsidR="007E0982">
        <w:t xml:space="preserve"> binnen </w:t>
      </w:r>
      <w:r w:rsidR="00DD1D36">
        <w:t>een leeftijdsgroep is eerst vrij groot en word</w:t>
      </w:r>
      <w:r w:rsidR="007E0982">
        <w:t xml:space="preserve">t </w:t>
      </w:r>
      <w:r w:rsidR="00DD1D36">
        <w:t xml:space="preserve"> minder in </w:t>
      </w:r>
      <w:r w:rsidR="007E0982">
        <w:t xml:space="preserve">de </w:t>
      </w:r>
      <w:r w:rsidR="00DD1D36">
        <w:t xml:space="preserve">volgende groep </w:t>
      </w:r>
      <w:r>
        <w:t xml:space="preserve">Uiteraard zullen de </w:t>
      </w:r>
      <w:r>
        <w:lastRenderedPageBreak/>
        <w:t>intervallen nog korter moeten zijn na de</w:t>
      </w:r>
      <w:r w:rsidR="007E0982">
        <w:t xml:space="preserve"> </w:t>
      </w:r>
      <w:r w:rsidR="00DD1D36">
        <w:t>D</w:t>
      </w:r>
      <w:r>
        <w:t xml:space="preserve"> </w:t>
      </w:r>
      <w:r w:rsidR="007E0982">
        <w:t>cat</w:t>
      </w:r>
      <w:r w:rsidR="005F0A71">
        <w:t>e</w:t>
      </w:r>
      <w:r w:rsidR="007E0982">
        <w:t>g</w:t>
      </w:r>
      <w:r w:rsidR="005F0A71">
        <w:t>orie</w:t>
      </w:r>
      <w:r w:rsidR="00560BE7">
        <w:t>.</w:t>
      </w:r>
      <w:r w:rsidR="007E0982">
        <w:t xml:space="preserve"> (5 jaar) </w:t>
      </w:r>
      <w:r>
        <w:t>maar d</w:t>
      </w:r>
      <w:r w:rsidR="007E0982">
        <w:t>at stuit op praktische bezwaren.</w:t>
      </w:r>
      <w:r w:rsidR="00DB3A8F">
        <w:br/>
      </w:r>
      <w:r w:rsidR="007E0982">
        <w:t xml:space="preserve">Er zijn dan </w:t>
      </w:r>
      <w:r>
        <w:t xml:space="preserve">te </w:t>
      </w:r>
      <w:r w:rsidR="002B51A9">
        <w:t>weinig</w:t>
      </w:r>
      <w:r>
        <w:t xml:space="preserve"> deelnemers in een groep. </w:t>
      </w:r>
    </w:p>
    <w:p w:rsidR="00605A6F" w:rsidRDefault="00D4339E" w:rsidP="00267082">
      <w:r>
        <w:t>Berekening uit uitslagen van (F</w:t>
      </w:r>
      <w:r w:rsidR="005F0A71">
        <w:t>ISA)</w:t>
      </w:r>
      <w:r>
        <w:t xml:space="preserve"> wedstrijden voor leeftijd en bootfactoren</w:t>
      </w:r>
    </w:p>
    <w:p w:rsidR="005F5386" w:rsidRDefault="00D4339E">
      <w:r>
        <w:rPr>
          <w:b/>
        </w:rPr>
        <w:t>Dia 6</w:t>
      </w:r>
      <w:r w:rsidR="005F5386">
        <w:rPr>
          <w:b/>
        </w:rPr>
        <w:br/>
      </w:r>
      <w:r w:rsidR="00267082">
        <w:rPr>
          <w:noProof/>
          <w:lang w:eastAsia="nl-NL"/>
        </w:rPr>
        <w:drawing>
          <wp:inline distT="0" distB="0" distL="0" distR="0" wp14:anchorId="5CCBD63A" wp14:editId="12E666BC">
            <wp:extent cx="5057775" cy="3800475"/>
            <wp:effectExtent l="1905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F4" w:rsidRPr="008D6FF4" w:rsidRDefault="008D6FF4">
      <w:pPr>
        <w:rPr>
          <w:b/>
        </w:rPr>
      </w:pPr>
      <w:r w:rsidRPr="008D6FF4">
        <w:rPr>
          <w:b/>
        </w:rPr>
        <w:t>Berekenings-methodiek</w:t>
      </w:r>
    </w:p>
    <w:p w:rsidR="005F5386" w:rsidRDefault="00605A6F">
      <w:r>
        <w:t>De F</w:t>
      </w:r>
      <w:r w:rsidR="000E12DF">
        <w:t>ISA-</w:t>
      </w:r>
      <w:r>
        <w:t xml:space="preserve">wedstrijden kunnen </w:t>
      </w:r>
      <w:r w:rsidR="005F5386">
        <w:t xml:space="preserve">zoals </w:t>
      </w:r>
      <w:r w:rsidR="00560BE7">
        <w:t xml:space="preserve">in deze dia is </w:t>
      </w:r>
      <w:r w:rsidR="005F5386">
        <w:t>te zien</w:t>
      </w:r>
      <w:r w:rsidR="00560BE7">
        <w:t>,</w:t>
      </w:r>
      <w:r w:rsidR="005F5386">
        <w:t xml:space="preserve"> </w:t>
      </w:r>
      <w:r>
        <w:t xml:space="preserve">mooi </w:t>
      </w:r>
      <w:r w:rsidR="005F5386">
        <w:t>in een matrix worden vastgelegd</w:t>
      </w:r>
      <w:r w:rsidR="005F5386">
        <w:br/>
        <w:t xml:space="preserve">De </w:t>
      </w:r>
      <w:r>
        <w:t xml:space="preserve"> </w:t>
      </w:r>
      <w:r w:rsidR="003B02D2">
        <w:t xml:space="preserve">tijden van de </w:t>
      </w:r>
      <w:r>
        <w:t xml:space="preserve">beste 10% </w:t>
      </w:r>
      <w:r w:rsidR="00560BE7">
        <w:t xml:space="preserve">ploegen in elk nummer </w:t>
      </w:r>
      <w:r w:rsidR="005F5386">
        <w:t>zijn gebruikt.</w:t>
      </w:r>
      <w:r w:rsidR="005F5386">
        <w:br/>
        <w:t>De rijen geven de leeftijd-</w:t>
      </w:r>
      <w:r w:rsidR="000E12DF">
        <w:t>categorieën</w:t>
      </w:r>
      <w:r w:rsidR="005F5386">
        <w:t xml:space="preserve"> aan , de kolommen de boottypes.</w:t>
      </w:r>
      <w:r w:rsidR="005F5386">
        <w:br/>
      </w:r>
      <w:r w:rsidR="003B02D2">
        <w:t xml:space="preserve">Rechts </w:t>
      </w:r>
      <w:r w:rsidR="005F5386">
        <w:t xml:space="preserve">is al de uitkomst te zien van </w:t>
      </w:r>
      <w:r w:rsidR="003B02D2">
        <w:t>een berekening van de bootfactoren en onder die van de leeftijden.</w:t>
      </w:r>
    </w:p>
    <w:p w:rsidR="005F5386" w:rsidRDefault="00AF1E3F">
      <w:pPr>
        <w:rPr>
          <w:b/>
        </w:rPr>
      </w:pPr>
      <w:r>
        <w:rPr>
          <w:b/>
        </w:rPr>
        <w:t>Dia 7</w:t>
      </w:r>
    </w:p>
    <w:p w:rsidR="005F5386" w:rsidRPr="005F5386" w:rsidRDefault="00267082" w:rsidP="005F5386">
      <w:pPr>
        <w:jc w:val="center"/>
        <w:rPr>
          <w:b/>
        </w:rPr>
      </w:pPr>
      <w:r>
        <w:rPr>
          <w:b/>
          <w:noProof/>
          <w:lang w:eastAsia="nl-NL"/>
        </w:rPr>
        <w:lastRenderedPageBreak/>
        <w:drawing>
          <wp:inline distT="0" distB="0" distL="0" distR="0" wp14:anchorId="75B61940" wp14:editId="65F3A914">
            <wp:extent cx="4943475" cy="3714750"/>
            <wp:effectExtent l="1905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86" w:rsidRDefault="005F5386"/>
    <w:p w:rsidR="005F5386" w:rsidRDefault="005F5386"/>
    <w:p w:rsidR="002714BD" w:rsidRDefault="003B02D2" w:rsidP="00D4339E">
      <w:r>
        <w:t>D</w:t>
      </w:r>
      <w:r w:rsidR="00605A6F">
        <w:t xml:space="preserve">e matrix kan </w:t>
      </w:r>
      <w:r>
        <w:t xml:space="preserve">namelijk </w:t>
      </w:r>
      <w:r w:rsidR="00605A6F">
        <w:t xml:space="preserve">worden doorgerekend met een analyse programma </w:t>
      </w:r>
      <w:proofErr w:type="spellStart"/>
      <w:r w:rsidR="00605A6F">
        <w:t>multifac</w:t>
      </w:r>
      <w:r>
        <w:t>t</w:t>
      </w:r>
      <w:r w:rsidR="00605A6F">
        <w:t>ori</w:t>
      </w:r>
      <w:r w:rsidR="00560BE7">
        <w:t>eë</w:t>
      </w:r>
      <w:r w:rsidR="00605A6F">
        <w:t>le</w:t>
      </w:r>
      <w:proofErr w:type="spellEnd"/>
      <w:r w:rsidR="00605A6F">
        <w:t xml:space="preserve"> </w:t>
      </w:r>
      <w:r w:rsidR="005F5386">
        <w:t xml:space="preserve">variantie analyse .  Onder andere te vinden in </w:t>
      </w:r>
      <w:r w:rsidR="00605A6F">
        <w:t>het analysis toolpack</w:t>
      </w:r>
      <w:r w:rsidR="005F5386">
        <w:t xml:space="preserve"> van Microsoft Excel.</w:t>
      </w:r>
      <w:r w:rsidR="009569C5">
        <w:br/>
      </w:r>
      <w:r>
        <w:t xml:space="preserve"> Je kan het zien als een proefveld waarop aardappelen staan van een verschillende variëteiten waarop </w:t>
      </w:r>
      <w:r w:rsidR="002714BD">
        <w:t xml:space="preserve">een aantal  soorten </w:t>
      </w:r>
      <w:r>
        <w:t xml:space="preserve"> mest</w:t>
      </w:r>
      <w:r w:rsidR="00B97822">
        <w:t>st</w:t>
      </w:r>
      <w:r>
        <w:t>offen worden gebruikt.  In dit gevallen de verschillende leeftijd</w:t>
      </w:r>
      <w:r w:rsidR="003340AD">
        <w:t>-</w:t>
      </w:r>
      <w:r w:rsidR="000E12DF">
        <w:t>categorieën</w:t>
      </w:r>
      <w:r w:rsidR="003340AD">
        <w:t>.</w:t>
      </w:r>
      <w:r>
        <w:t xml:space="preserve"> en de verschillende boottypes. De factoren die </w:t>
      </w:r>
      <w:r w:rsidR="00DB3A8F">
        <w:t xml:space="preserve">op </w:t>
      </w:r>
      <w:r>
        <w:t>de opbrengs</w:t>
      </w:r>
      <w:r w:rsidR="009569C5">
        <w:t xml:space="preserve">t van </w:t>
      </w:r>
      <w:r w:rsidR="00B97822">
        <w:t xml:space="preserve">aardappelen </w:t>
      </w:r>
      <w:r w:rsidR="003340AD">
        <w:t xml:space="preserve">van </w:t>
      </w:r>
      <w:r w:rsidR="009569C5">
        <w:t>invloed zijn</w:t>
      </w:r>
      <w:r>
        <w:t xml:space="preserve">, in dit geval </w:t>
      </w:r>
      <w:r w:rsidR="009569C5">
        <w:t xml:space="preserve">de </w:t>
      </w:r>
      <w:r>
        <w:t xml:space="preserve">tijden van </w:t>
      </w:r>
      <w:r w:rsidR="009569C5">
        <w:t>de uitsl</w:t>
      </w:r>
      <w:r w:rsidR="00B97822">
        <w:t>a</w:t>
      </w:r>
      <w:r w:rsidR="009569C5">
        <w:t xml:space="preserve">gen </w:t>
      </w:r>
      <w:r>
        <w:t xml:space="preserve"> kunnen dan worden berekend</w:t>
      </w:r>
      <w:r w:rsidR="002714BD">
        <w:t xml:space="preserve"> </w:t>
      </w:r>
      <w:r w:rsidR="000772F4">
        <w:t>.</w:t>
      </w:r>
    </w:p>
    <w:p w:rsidR="000772F4" w:rsidRDefault="000772F4" w:rsidP="00D4339E">
      <w:r>
        <w:t>De diverse uitslagen kunnen uiteindelijk worden gecombineerd en de resultaten door</w:t>
      </w:r>
      <w:r w:rsidR="000E12DF">
        <w:t xml:space="preserve"> </w:t>
      </w:r>
      <w:r>
        <w:t>middel</w:t>
      </w:r>
      <w:r w:rsidR="000E12DF">
        <w:t xml:space="preserve"> </w:t>
      </w:r>
      <w:r>
        <w:t>van</w:t>
      </w:r>
      <w:r w:rsidR="000E12DF">
        <w:t xml:space="preserve"> </w:t>
      </w:r>
      <w:r>
        <w:t>een curve fitting programma in een vloeiende kromme worden berekend.</w:t>
      </w:r>
    </w:p>
    <w:p w:rsidR="00AF1E3F" w:rsidRDefault="00AF1E3F" w:rsidP="00D4339E">
      <w:r>
        <w:t>dia 8</w:t>
      </w:r>
    </w:p>
    <w:p w:rsidR="00AF1E3F" w:rsidRDefault="00AF1E3F" w:rsidP="00D4339E">
      <w:r>
        <w:t xml:space="preserve">Geplot zien de resultaten van </w:t>
      </w:r>
      <w:r w:rsidR="000772F4">
        <w:t xml:space="preserve">een aantal wedstrijden </w:t>
      </w:r>
      <w:r>
        <w:t>er als volgt uit.</w:t>
      </w:r>
    </w:p>
    <w:p w:rsidR="00AF1E3F" w:rsidRDefault="00AF1E3F" w:rsidP="00D4339E"/>
    <w:p w:rsidR="00AF1E3F" w:rsidRDefault="00AF1E3F" w:rsidP="00D4339E">
      <w:r w:rsidRPr="00AF1E3F">
        <w:object w:dxaOrig="7185" w:dyaOrig="5385">
          <v:shape id="_x0000_i1027" type="#_x0000_t75" style="width:359.25pt;height:269.25pt" o:ole="">
            <v:imagedata r:id="rId13" o:title=""/>
          </v:shape>
          <o:OLEObject Type="Embed" ProgID="PowerPoint.Slide.12" ShapeID="_x0000_i1027" DrawAspect="Content" ObjectID="_1546776724" r:id="rId14"/>
        </w:object>
      </w:r>
    </w:p>
    <w:p w:rsidR="00AF1E3F" w:rsidRDefault="00AF1E3F" w:rsidP="00D4339E"/>
    <w:p w:rsidR="009569C5" w:rsidRDefault="00D4339E">
      <w:r>
        <w:t>Buitenlandse handicap factoren</w:t>
      </w:r>
    </w:p>
    <w:p w:rsidR="00AF1E3F" w:rsidRDefault="00AF1E3F">
      <w:r>
        <w:t>dia 9</w:t>
      </w:r>
    </w:p>
    <w:p w:rsidR="00AF1E3F" w:rsidRDefault="00AF1E3F">
      <w:r w:rsidRPr="00AF1E3F">
        <w:object w:dxaOrig="7185" w:dyaOrig="5385">
          <v:shape id="_x0000_i1028" type="#_x0000_t75" style="width:245.25pt;height:183.75pt" o:ole="">
            <v:imagedata r:id="rId15" o:title=""/>
          </v:shape>
          <o:OLEObject Type="Embed" ProgID="PowerPoint.Slide.12" ShapeID="_x0000_i1028" DrawAspect="Content" ObjectID="_1546776725" r:id="rId16"/>
        </w:object>
      </w:r>
    </w:p>
    <w:p w:rsidR="00AF1E3F" w:rsidRDefault="00D4339E">
      <w:r>
        <w:t xml:space="preserve">In het verenigd koninkrijk is er een </w:t>
      </w:r>
      <w:r w:rsidR="000E12DF">
        <w:t>officiële</w:t>
      </w:r>
      <w:r>
        <w:t xml:space="preserve"> </w:t>
      </w:r>
      <w:r w:rsidR="00AF1E3F">
        <w:t>tabel de Masters Handicapping data,die op een wat ingewikkelde manier de start verschillen geeft in de tijd.</w:t>
      </w:r>
    </w:p>
    <w:p w:rsidR="00AF1E3F" w:rsidRDefault="00AF1E3F">
      <w:r>
        <w:t>dia 10</w:t>
      </w:r>
    </w:p>
    <w:p w:rsidR="00D4339E" w:rsidRDefault="00AF1E3F">
      <w:r>
        <w:t xml:space="preserve"> </w:t>
      </w:r>
      <w:r w:rsidRPr="00AF1E3F">
        <w:object w:dxaOrig="7185" w:dyaOrig="5385">
          <v:shape id="_x0000_i1029" type="#_x0000_t75" style="width:359.25pt;height:269.25pt" o:ole="">
            <v:imagedata r:id="rId17" o:title=""/>
          </v:shape>
          <o:OLEObject Type="Embed" ProgID="PowerPoint.Slide.12" ShapeID="_x0000_i1029" DrawAspect="Content" ObjectID="_1546776726" r:id="rId18"/>
        </w:object>
      </w:r>
    </w:p>
    <w:p w:rsidR="00605A6F" w:rsidRDefault="00605A6F" w:rsidP="009569C5">
      <w:pPr>
        <w:jc w:val="center"/>
      </w:pPr>
    </w:p>
    <w:p w:rsidR="0087170E" w:rsidRDefault="0087170E"/>
    <w:p w:rsidR="00CC6DC4" w:rsidRDefault="00CC6DC4"/>
    <w:p w:rsidR="00A659ED" w:rsidRDefault="00AF1E3F">
      <w:r>
        <w:t>dia 11</w:t>
      </w:r>
    </w:p>
    <w:p w:rsidR="00AF1E3F" w:rsidRDefault="00AF1E3F">
      <w:r>
        <w:t xml:space="preserve">Een artikel uit </w:t>
      </w:r>
      <w:proofErr w:type="spellStart"/>
      <w:r w:rsidR="000E12DF">
        <w:t>R</w:t>
      </w:r>
      <w:r>
        <w:t>udersport</w:t>
      </w:r>
      <w:proofErr w:type="spellEnd"/>
      <w:r>
        <w:t xml:space="preserve"> laat de Duitse tabel zien die zeer eenvoudig de startverschillen per groepen boo</w:t>
      </w:r>
      <w:r w:rsidR="000E12DF">
        <w:t>t</w:t>
      </w:r>
      <w:r>
        <w:t>type en leeftijd-cat</w:t>
      </w:r>
      <w:r w:rsidR="000E12DF">
        <w:t>e</w:t>
      </w:r>
      <w:r>
        <w:t>g</w:t>
      </w:r>
      <w:r w:rsidR="000E12DF">
        <w:t>o</w:t>
      </w:r>
      <w:r>
        <w:t>rie.</w:t>
      </w:r>
    </w:p>
    <w:p w:rsidR="00AF1E3F" w:rsidRDefault="00AF1E3F">
      <w:r w:rsidRPr="00AF1E3F">
        <w:object w:dxaOrig="7185" w:dyaOrig="5385">
          <v:shape id="_x0000_i1030" type="#_x0000_t75" style="width:359.25pt;height:269.25pt" o:ole="">
            <v:imagedata r:id="rId19" o:title=""/>
          </v:shape>
          <o:OLEObject Type="Embed" ProgID="PowerPoint.Slide.12" ShapeID="_x0000_i1030" DrawAspect="Content" ObjectID="_1546776727" r:id="rId20"/>
        </w:object>
      </w:r>
    </w:p>
    <w:p w:rsidR="00AF1E3F" w:rsidRDefault="00AF1E3F">
      <w:r>
        <w:t>Jan Katgerman gaat nu verder wat dieper in op de ontwikkeling van handicapfactoren in Nederland.</w:t>
      </w:r>
    </w:p>
    <w:p w:rsidR="00AF1E3F" w:rsidRDefault="00AF1E3F"/>
    <w:p w:rsidR="00A659ED" w:rsidRDefault="00A659ED"/>
    <w:p w:rsidR="00DB494E" w:rsidRDefault="00DB494E" w:rsidP="00E832B8"/>
    <w:p w:rsidR="00DB494E" w:rsidRDefault="00DB494E" w:rsidP="00E832B8"/>
    <w:p w:rsidR="0024271C" w:rsidRDefault="0024271C"/>
    <w:p w:rsidR="0024271C" w:rsidRDefault="0024271C"/>
    <w:p w:rsidR="005509A9" w:rsidRDefault="005509A9"/>
    <w:p w:rsidR="00DB0216" w:rsidRDefault="00DB0216"/>
    <w:p w:rsidR="00DB0216" w:rsidRDefault="00DB0216"/>
    <w:p w:rsidR="00A659ED" w:rsidRDefault="00A659ED"/>
    <w:sectPr w:rsidR="00A659ED" w:rsidSect="00993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E739BE"/>
    <w:multiLevelType w:val="hybridMultilevel"/>
    <w:tmpl w:val="27124D6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9ED"/>
    <w:rsid w:val="000772F4"/>
    <w:rsid w:val="00085078"/>
    <w:rsid w:val="000D58DF"/>
    <w:rsid w:val="000E12DF"/>
    <w:rsid w:val="00187420"/>
    <w:rsid w:val="001B3DA1"/>
    <w:rsid w:val="0024271C"/>
    <w:rsid w:val="00267082"/>
    <w:rsid w:val="002714BD"/>
    <w:rsid w:val="00280D83"/>
    <w:rsid w:val="00293BED"/>
    <w:rsid w:val="002B51A9"/>
    <w:rsid w:val="003340AD"/>
    <w:rsid w:val="0039417A"/>
    <w:rsid w:val="003A2DC7"/>
    <w:rsid w:val="003B02D2"/>
    <w:rsid w:val="003B1D24"/>
    <w:rsid w:val="003E3311"/>
    <w:rsid w:val="00435C02"/>
    <w:rsid w:val="00461222"/>
    <w:rsid w:val="00484C46"/>
    <w:rsid w:val="004A706B"/>
    <w:rsid w:val="004C7A31"/>
    <w:rsid w:val="00541BBC"/>
    <w:rsid w:val="005509A9"/>
    <w:rsid w:val="00554C81"/>
    <w:rsid w:val="00560BE7"/>
    <w:rsid w:val="005A04CC"/>
    <w:rsid w:val="005F0A71"/>
    <w:rsid w:val="005F5386"/>
    <w:rsid w:val="00605A6F"/>
    <w:rsid w:val="006070F4"/>
    <w:rsid w:val="00646253"/>
    <w:rsid w:val="006758AC"/>
    <w:rsid w:val="007E0982"/>
    <w:rsid w:val="008303AF"/>
    <w:rsid w:val="008538FC"/>
    <w:rsid w:val="0087170E"/>
    <w:rsid w:val="008D05BE"/>
    <w:rsid w:val="008D6FF4"/>
    <w:rsid w:val="009312B7"/>
    <w:rsid w:val="009569C5"/>
    <w:rsid w:val="009730BC"/>
    <w:rsid w:val="009938D5"/>
    <w:rsid w:val="009A6E67"/>
    <w:rsid w:val="00A3119F"/>
    <w:rsid w:val="00A659ED"/>
    <w:rsid w:val="00A77DB4"/>
    <w:rsid w:val="00AB7EA8"/>
    <w:rsid w:val="00AC0F3D"/>
    <w:rsid w:val="00AC5CC0"/>
    <w:rsid w:val="00AF1E3F"/>
    <w:rsid w:val="00B23730"/>
    <w:rsid w:val="00B5368B"/>
    <w:rsid w:val="00B97822"/>
    <w:rsid w:val="00C30889"/>
    <w:rsid w:val="00C34F71"/>
    <w:rsid w:val="00C61A8D"/>
    <w:rsid w:val="00CB12B6"/>
    <w:rsid w:val="00CB3B6D"/>
    <w:rsid w:val="00CC6DC4"/>
    <w:rsid w:val="00D23F02"/>
    <w:rsid w:val="00D4339E"/>
    <w:rsid w:val="00D8054B"/>
    <w:rsid w:val="00DB0216"/>
    <w:rsid w:val="00DB3A8F"/>
    <w:rsid w:val="00DB494E"/>
    <w:rsid w:val="00DC1CBF"/>
    <w:rsid w:val="00DC4C58"/>
    <w:rsid w:val="00DD1D36"/>
    <w:rsid w:val="00E832B8"/>
    <w:rsid w:val="00EF6606"/>
    <w:rsid w:val="00F03470"/>
    <w:rsid w:val="00F07966"/>
    <w:rsid w:val="00F07E2D"/>
    <w:rsid w:val="00F57F20"/>
    <w:rsid w:val="00F85ACE"/>
    <w:rsid w:val="00FB6D7B"/>
    <w:rsid w:val="00FF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5E635049-0F6C-4E52-A98A-4BEF3CAF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938D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303AF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C34F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A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6E6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package" Target="embeddings/Microsoft_PowerPoint-dia5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-dia4.sldx"/><Relationship Id="rId20" Type="http://schemas.openxmlformats.org/officeDocument/2006/relationships/package" Target="embeddings/Microsoft_PowerPoint-dia6.sldx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-dia1.sldx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-dia2.sldx"/><Relationship Id="rId14" Type="http://schemas.openxmlformats.org/officeDocument/2006/relationships/package" Target="embeddings/Microsoft_PowerPoint-dia3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4E8B8B2F</Template>
  <TotalTime>1</TotalTime>
  <Pages>8</Pages>
  <Words>886</Words>
  <Characters>4879</Characters>
  <Application>Microsoft Office Word</Application>
  <DocSecurity>4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Links>
    <vt:vector size="12" baseType="variant">
      <vt:variant>
        <vt:i4>720988</vt:i4>
      </vt:variant>
      <vt:variant>
        <vt:i4>6</vt:i4>
      </vt:variant>
      <vt:variant>
        <vt:i4>0</vt:i4>
      </vt:variant>
      <vt:variant>
        <vt:i4>5</vt:i4>
      </vt:variant>
      <vt:variant>
        <vt:lpwstr>http://www.vierzonder.nl/</vt:lpwstr>
      </vt:variant>
      <vt:variant>
        <vt:lpwstr/>
      </vt:variant>
      <vt:variant>
        <vt:i4>720988</vt:i4>
      </vt:variant>
      <vt:variant>
        <vt:i4>3</vt:i4>
      </vt:variant>
      <vt:variant>
        <vt:i4>0</vt:i4>
      </vt:variant>
      <vt:variant>
        <vt:i4>5</vt:i4>
      </vt:variant>
      <vt:variant>
        <vt:lpwstr>http://www.vierzonder.nl/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 Muller</dc:creator>
  <cp:lastModifiedBy>Margriet Zietse</cp:lastModifiedBy>
  <cp:revision>2</cp:revision>
  <cp:lastPrinted>2010-10-18T09:57:00Z</cp:lastPrinted>
  <dcterms:created xsi:type="dcterms:W3CDTF">2017-01-24T14:26:00Z</dcterms:created>
  <dcterms:modified xsi:type="dcterms:W3CDTF">2017-01-24T14:26:00Z</dcterms:modified>
</cp:coreProperties>
</file>